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1A3" w:rsidRPr="00246291" w:rsidRDefault="00316D5D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6D7C6F" wp14:editId="724B7E0C">
                <wp:simplePos x="0" y="0"/>
                <wp:positionH relativeFrom="column">
                  <wp:posOffset>3257550</wp:posOffset>
                </wp:positionH>
                <wp:positionV relativeFrom="paragraph">
                  <wp:posOffset>-257810</wp:posOffset>
                </wp:positionV>
                <wp:extent cx="3286125" cy="2343150"/>
                <wp:effectExtent l="0" t="0" r="47625" b="57150"/>
                <wp:wrapNone/>
                <wp:docPr id="12" name="Flowchart: Alternate Proces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3431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187" w:rsidRPr="00246291" w:rsidRDefault="004779BE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2 </w:t>
                            </w:r>
                            <w:r w:rsidR="00205625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F28EE" w:rsidRPr="00246291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  <w:r w:rsidR="00C27898"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316D5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6D5D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Autumn</w:t>
                            </w:r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316D5D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bonfire night</w:t>
                            </w:r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7E205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introduce </w:t>
                            </w:r>
                            <w:bookmarkStart w:id="0" w:name="_GoBack"/>
                            <w:bookmarkEnd w:id="0"/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Owl babies)</w:t>
                            </w:r>
                            <w:r w:rsidR="00FF28EE"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F2427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Maths: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Counts out</w:t>
                            </w:r>
                            <w:r w:rsidR="00316D5D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objects from a larger group</w:t>
                            </w:r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making estimates</w:t>
                            </w:r>
                          </w:p>
                          <w:p w:rsidR="00246291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KUW:</w:t>
                            </w:r>
                            <w:r w:rsidR="004C77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5B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Light and dark</w:t>
                            </w:r>
                          </w:p>
                          <w:p w:rsidR="00ED008E" w:rsidRDefault="00ED008E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46291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Friends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12D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Shape home learning – choose own challenge</w:t>
                            </w:r>
                          </w:p>
                          <w:p w:rsidR="006F75BD" w:rsidRPr="00246291" w:rsidRDefault="006F75BD" w:rsidP="009D7C8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D7C6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left:0;text-align:left;margin-left:256.5pt;margin-top:-20.3pt;width:258.75pt;height:18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C04187" w:rsidRPr="00246291" w:rsidRDefault="004779BE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2 </w:t>
                      </w:r>
                      <w:r w:rsidR="00205625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F28EE" w:rsidRPr="00246291" w:rsidRDefault="00205625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  <w:r w:rsidR="00C27898"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 w:rsidR="00316D5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16D5D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Autumn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&amp;</w:t>
                      </w:r>
                      <w:r w:rsidR="00316D5D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bonfire night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r w:rsidR="007E205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introduce </w:t>
                      </w:r>
                      <w:bookmarkStart w:id="1" w:name="_GoBack"/>
                      <w:bookmarkEnd w:id="1"/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>Owl babies)</w:t>
                      </w:r>
                      <w:r w:rsidR="00FF28EE"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0F2427" w:rsidRDefault="0020562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Maths: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>Counts out</w:t>
                      </w:r>
                      <w:r w:rsidR="00316D5D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objects from a larger group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>, making estimates</w:t>
                      </w:r>
                    </w:p>
                    <w:p w:rsidR="00246291" w:rsidRDefault="00246291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KUW:</w:t>
                      </w:r>
                      <w:r w:rsidR="004C77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6F75BD">
                        <w:rPr>
                          <w:rFonts w:ascii="Comic Sans MS" w:hAnsi="Comic Sans MS"/>
                          <w:sz w:val="20"/>
                          <w:szCs w:val="20"/>
                        </w:rPr>
                        <w:t>Light and dark</w:t>
                      </w:r>
                    </w:p>
                    <w:p w:rsidR="00ED008E" w:rsidRDefault="00ED008E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246291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Friends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212DF">
                        <w:rPr>
                          <w:rFonts w:ascii="Comic Sans MS" w:hAnsi="Comic Sans MS"/>
                          <w:sz w:val="20"/>
                          <w:szCs w:val="20"/>
                        </w:rPr>
                        <w:t>Shape home learning – choose own challenge</w:t>
                      </w:r>
                    </w:p>
                    <w:p w:rsidR="006F75BD" w:rsidRPr="00246291" w:rsidRDefault="006F75BD" w:rsidP="009D7C8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2DF"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1C4A7E" wp14:editId="6A62A733">
                <wp:simplePos x="0" y="0"/>
                <wp:positionH relativeFrom="column">
                  <wp:posOffset>-161925</wp:posOffset>
                </wp:positionH>
                <wp:positionV relativeFrom="paragraph">
                  <wp:posOffset>-181610</wp:posOffset>
                </wp:positionV>
                <wp:extent cx="3200400" cy="2333625"/>
                <wp:effectExtent l="0" t="0" r="38100" b="66675"/>
                <wp:wrapNone/>
                <wp:docPr id="1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3336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05625" w:rsidRPr="00246291" w:rsidRDefault="004779BE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205625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F28EE" w:rsidRPr="00246291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Literacy:</w:t>
                            </w:r>
                            <w:r w:rsidR="00D86415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Diwali </w:t>
                            </w:r>
                          </w:p>
                          <w:p w:rsidR="00CA68F3" w:rsidRDefault="00205625" w:rsidP="00316D5D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Maths: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2D shapes- names and properties</w:t>
                            </w:r>
                          </w:p>
                          <w:p w:rsidR="006F75BD" w:rsidRP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Art: </w:t>
                            </w:r>
                            <w:r w:rsidRPr="006F75B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Autumn leaves collage</w:t>
                            </w:r>
                          </w:p>
                          <w:p w:rsidR="00205625" w:rsidRDefault="004779BE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RE:</w:t>
                            </w:r>
                            <w:r w:rsidR="00172722"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6291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Friends</w:t>
                            </w:r>
                            <w:r w:rsidR="00205625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627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Signs of Autumn</w:t>
                            </w:r>
                          </w:p>
                          <w:p w:rsidR="006F75BD" w:rsidRPr="00246291" w:rsidRDefault="006F75BD" w:rsidP="008D36F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8D36F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4A7E" id="Flowchart: Alternate Process 4" o:spid="_x0000_s1027" type="#_x0000_t176" style="position:absolute;left:0;text-align:left;margin-left:-12.75pt;margin-top:-14.3pt;width:252pt;height:18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205625" w:rsidRPr="00246291" w:rsidRDefault="004779BE" w:rsidP="00D212DF">
                      <w:pPr>
                        <w:spacing w:after="120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1</w:t>
                      </w:r>
                      <w:r w:rsidR="00205625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FF28EE" w:rsidRPr="00246291" w:rsidRDefault="0020562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Literacy:</w:t>
                      </w:r>
                      <w:r w:rsidR="00D86415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>Diwali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A68F3" w:rsidRDefault="00205625" w:rsidP="00316D5D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Maths: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>2D shapes- names and properties</w:t>
                      </w:r>
                    </w:p>
                    <w:p w:rsidR="006F75BD" w:rsidRP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Art: </w:t>
                      </w:r>
                      <w:r w:rsidRPr="006F75BD">
                        <w:rPr>
                          <w:rFonts w:ascii="Comic Sans MS" w:hAnsi="Comic Sans MS"/>
                          <w:sz w:val="20"/>
                          <w:szCs w:val="20"/>
                        </w:rPr>
                        <w:t>Autumn leaves collage</w:t>
                      </w:r>
                    </w:p>
                    <w:p w:rsidR="00205625" w:rsidRDefault="004779BE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RE:</w:t>
                      </w:r>
                      <w:r w:rsidR="00172722"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46291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Friends</w:t>
                      </w:r>
                      <w:r w:rsidR="00205625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36273">
                        <w:rPr>
                          <w:rFonts w:ascii="Comic Sans MS" w:hAnsi="Comic Sans MS"/>
                          <w:sz w:val="20"/>
                          <w:szCs w:val="20"/>
                        </w:rPr>
                        <w:t>Signs of Autumn</w:t>
                      </w:r>
                    </w:p>
                    <w:p w:rsidR="006F75BD" w:rsidRPr="00246291" w:rsidRDefault="006F75BD" w:rsidP="008D36F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8D36F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2DF"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B55127" wp14:editId="77F72825">
                <wp:simplePos x="0" y="0"/>
                <wp:positionH relativeFrom="column">
                  <wp:posOffset>6781800</wp:posOffset>
                </wp:positionH>
                <wp:positionV relativeFrom="paragraph">
                  <wp:posOffset>-257810</wp:posOffset>
                </wp:positionV>
                <wp:extent cx="3038475" cy="2324100"/>
                <wp:effectExtent l="0" t="0" r="47625" b="57150"/>
                <wp:wrapNone/>
                <wp:docPr id="11" name="Flowchart: Alternate Proces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3241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187" w:rsidRPr="00246291" w:rsidRDefault="004779BE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3 </w:t>
                            </w:r>
                          </w:p>
                          <w:p w:rsidR="00FF28EE" w:rsidRPr="00246291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  <w:r w:rsidR="004F2ECD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316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Owl babies</w:t>
                            </w:r>
                            <w:r w:rsidR="00167B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(Changes to environment)</w:t>
                            </w:r>
                          </w:p>
                          <w:p w:rsidR="000F2427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Maths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E22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Sequencing events and days of the week</w:t>
                            </w:r>
                          </w:p>
                          <w:p w:rsidR="00246291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KUW</w:t>
                            </w:r>
                            <w:r w:rsidR="006149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53517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5B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Electricity</w:t>
                            </w:r>
                          </w:p>
                          <w:p w:rsidR="00205625" w:rsidRDefault="000F2427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RE: </w:t>
                            </w:r>
                            <w:r w:rsidRPr="000F242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Multi-faith week – World Religions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12D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Snakes and ladders HFWs</w:t>
                            </w:r>
                          </w:p>
                          <w:p w:rsidR="006F75BD" w:rsidRPr="000F2427" w:rsidRDefault="006F75BD" w:rsidP="001706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55127" id="Flowchart: Alternate Process 6" o:spid="_x0000_s1028" type="#_x0000_t176" style="position:absolute;left:0;text-align:left;margin-left:534pt;margin-top:-20.3pt;width:239.25pt;height:18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4187" w:rsidRPr="00246291" w:rsidRDefault="004779BE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3 </w:t>
                      </w:r>
                    </w:p>
                    <w:p w:rsidR="00FF28EE" w:rsidRPr="00246291" w:rsidRDefault="0020562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  <w:r w:rsidR="004F2ECD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316D5D">
                        <w:rPr>
                          <w:rFonts w:ascii="Comic Sans MS" w:hAnsi="Comic Sans MS"/>
                          <w:sz w:val="20"/>
                          <w:szCs w:val="20"/>
                        </w:rPr>
                        <w:t>Owl babies</w:t>
                      </w:r>
                      <w:r w:rsidR="00167B3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(Changes to environment)</w:t>
                      </w:r>
                    </w:p>
                    <w:p w:rsidR="000F2427" w:rsidRDefault="0020562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Maths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EE2206">
                        <w:rPr>
                          <w:rFonts w:ascii="Comic Sans MS" w:hAnsi="Comic Sans MS"/>
                          <w:sz w:val="20"/>
                          <w:szCs w:val="20"/>
                        </w:rPr>
                        <w:t>Sequencing events and days of the week</w:t>
                      </w:r>
                    </w:p>
                    <w:p w:rsidR="00246291" w:rsidRDefault="00246291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KUW</w:t>
                      </w:r>
                      <w:r w:rsidR="006149D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 w:rsidR="0053517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6F75BD">
                        <w:rPr>
                          <w:rFonts w:ascii="Comic Sans MS" w:hAnsi="Comic Sans MS"/>
                          <w:sz w:val="20"/>
                          <w:szCs w:val="20"/>
                        </w:rPr>
                        <w:t>Electricity</w:t>
                      </w:r>
                    </w:p>
                    <w:p w:rsidR="00205625" w:rsidRDefault="000F2427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RE: </w:t>
                      </w:r>
                      <w:r w:rsidRPr="000F2427">
                        <w:rPr>
                          <w:rFonts w:ascii="Comic Sans MS" w:hAnsi="Comic Sans MS"/>
                          <w:sz w:val="20"/>
                          <w:szCs w:val="20"/>
                        </w:rPr>
                        <w:t>Multi-faith week – World Religions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212DF">
                        <w:rPr>
                          <w:rFonts w:ascii="Comic Sans MS" w:hAnsi="Comic Sans MS"/>
                          <w:sz w:val="20"/>
                          <w:szCs w:val="20"/>
                        </w:rPr>
                        <w:t>Snakes and ladders HFWs</w:t>
                      </w:r>
                    </w:p>
                    <w:p w:rsidR="006F75BD" w:rsidRPr="000F2427" w:rsidRDefault="006F75BD" w:rsidP="001706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1F1C" w:rsidRPr="00246291" w:rsidRDefault="00561F1C" w:rsidP="00561F1C">
      <w:pPr>
        <w:jc w:val="center"/>
        <w:rPr>
          <w:rFonts w:ascii="Comic Sans MS" w:hAnsi="Comic Sans MS"/>
        </w:rPr>
      </w:pPr>
    </w:p>
    <w:p w:rsidR="00561F1C" w:rsidRPr="00246291" w:rsidRDefault="004F2ECD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78740</wp:posOffset>
                </wp:positionV>
                <wp:extent cx="390525" cy="123825"/>
                <wp:effectExtent l="0" t="19050" r="28575" b="28575"/>
                <wp:wrapNone/>
                <wp:docPr id="13" name="Righ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12382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680EC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230.25pt;margin-top:6.2pt;width:30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" adj="18176" fillcolor="window" strokecolor="windowText" strokeweight="2pt">
                <v:path arrowok="t"/>
              </v:shape>
            </w:pict>
          </mc:Fallback>
        </mc:AlternateContent>
      </w: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164465</wp:posOffset>
                </wp:positionV>
                <wp:extent cx="381000" cy="133350"/>
                <wp:effectExtent l="0" t="19050" r="19050" b="19050"/>
                <wp:wrapNone/>
                <wp:docPr id="16" name="Righ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333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77E007" id="Right Arrow 16" o:spid="_x0000_s1026" type="#_x0000_t13" style="position:absolute;margin-left:511.5pt;margin-top:12.95pt;width:30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" adj="17820" fillcolor="window" strokecolor="windowText" strokeweight="2pt">
                <v:path arrowok="t"/>
              </v:shape>
            </w:pict>
          </mc:Fallback>
        </mc:AlternateContent>
      </w:r>
      <w:r w:rsidR="00ED008E" w:rsidRPr="00246291">
        <w:rPr>
          <w:rFonts w:ascii="Comic Sans MS" w:hAnsi="Comic Sans MS"/>
          <w:noProof/>
          <w:lang w:eastAsia="en-GB"/>
        </w:rPr>
        <w:drawing>
          <wp:inline distT="0" distB="0" distL="0" distR="0">
            <wp:extent cx="462280" cy="241935"/>
            <wp:effectExtent l="19050" t="0" r="0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1C" w:rsidRPr="00246291" w:rsidRDefault="00561F1C" w:rsidP="00561F1C">
      <w:pPr>
        <w:jc w:val="center"/>
        <w:rPr>
          <w:rFonts w:ascii="Comic Sans MS" w:hAnsi="Comic Sans MS"/>
        </w:rPr>
      </w:pPr>
    </w:p>
    <w:p w:rsidR="00561F1C" w:rsidRPr="00246291" w:rsidRDefault="004F2ECD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8108315</wp:posOffset>
                </wp:positionH>
                <wp:positionV relativeFrom="paragraph">
                  <wp:posOffset>221615</wp:posOffset>
                </wp:positionV>
                <wp:extent cx="133350" cy="457200"/>
                <wp:effectExtent l="19050" t="0" r="19050" b="19050"/>
                <wp:wrapNone/>
                <wp:docPr id="17" name="Down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94A3A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638.45pt;margin-top:17.45pt;width:10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" adj="18450" fillcolor="window" strokecolor="windowText" strokeweight="2pt">
                <v:path arrowok="t"/>
              </v:shape>
            </w:pict>
          </mc:Fallback>
        </mc:AlternateContent>
      </w:r>
    </w:p>
    <w:p w:rsidR="00561F1C" w:rsidRPr="00246291" w:rsidRDefault="004F2ECD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6760210</wp:posOffset>
                </wp:positionH>
                <wp:positionV relativeFrom="paragraph">
                  <wp:posOffset>302260</wp:posOffset>
                </wp:positionV>
                <wp:extent cx="3038475" cy="2401570"/>
                <wp:effectExtent l="6985" t="8255" r="21590" b="28575"/>
                <wp:wrapNone/>
                <wp:docPr id="10" name="Flowchart: Alternate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40157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05625" w:rsidRPr="00246291" w:rsidRDefault="004779BE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4 </w:t>
                            </w:r>
                            <w:r w:rsidR="00ED008E"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04187" w:rsidRPr="00246291" w:rsidRDefault="004C77D2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  <w:r w:rsidR="00205625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  <w:r w:rsidR="003A25D9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7B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Owl babies (hibernation)</w:t>
                            </w:r>
                          </w:p>
                          <w:p w:rsidR="000F2427" w:rsidRPr="000222D9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Maths: </w:t>
                            </w:r>
                            <w:r w:rsidR="00EE22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length and height (ordering and non-standard measure)</w:t>
                            </w:r>
                          </w:p>
                          <w:p w:rsidR="006149D3" w:rsidRPr="00246291" w:rsidRDefault="006149D3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KUW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AF41D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5B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Materials</w:t>
                            </w:r>
                          </w:p>
                          <w:p w:rsidR="00110C85" w:rsidRDefault="00110C8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r w:rsidR="00D86415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46291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Advent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12D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Phase 2 board game</w:t>
                            </w:r>
                          </w:p>
                          <w:p w:rsidR="006F75BD" w:rsidRPr="00246291" w:rsidRDefault="006F75BD" w:rsidP="00E6418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9" o:spid="_x0000_s1029" type="#_x0000_t176" style="position:absolute;left:0;text-align:left;margin-left:532.3pt;margin-top:23.8pt;width:239.25pt;height:18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205625" w:rsidRPr="00246291" w:rsidRDefault="004779BE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4 </w:t>
                      </w:r>
                      <w:r w:rsidR="00ED008E"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C04187" w:rsidRPr="00246291" w:rsidRDefault="004C77D2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  <w:r w:rsidR="00205625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  <w:r w:rsidR="003A25D9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167B35">
                        <w:rPr>
                          <w:rFonts w:ascii="Comic Sans MS" w:hAnsi="Comic Sans MS"/>
                          <w:sz w:val="20"/>
                          <w:szCs w:val="20"/>
                        </w:rPr>
                        <w:t>Owl babies (hibernation)</w:t>
                      </w:r>
                    </w:p>
                    <w:p w:rsidR="000F2427" w:rsidRPr="000222D9" w:rsidRDefault="0020562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Maths: </w:t>
                      </w:r>
                      <w:r w:rsidR="00EE2206">
                        <w:rPr>
                          <w:rFonts w:ascii="Comic Sans MS" w:hAnsi="Comic Sans MS"/>
                          <w:sz w:val="20"/>
                          <w:szCs w:val="20"/>
                        </w:rPr>
                        <w:t>length and height (ordering and non-standard measure)</w:t>
                      </w:r>
                    </w:p>
                    <w:p w:rsidR="006149D3" w:rsidRPr="00246291" w:rsidRDefault="006149D3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KUW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 w:rsidR="00AF41D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F75BD">
                        <w:rPr>
                          <w:rFonts w:ascii="Comic Sans MS" w:hAnsi="Comic Sans MS"/>
                          <w:sz w:val="20"/>
                          <w:szCs w:val="20"/>
                        </w:rPr>
                        <w:t>Materials</w:t>
                      </w:r>
                    </w:p>
                    <w:p w:rsidR="00110C85" w:rsidRDefault="00110C8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</w:t>
                      </w:r>
                      <w:r w:rsidR="00D86415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246291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Advent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212DF">
                        <w:rPr>
                          <w:rFonts w:ascii="Comic Sans MS" w:hAnsi="Comic Sans MS"/>
                          <w:sz w:val="20"/>
                          <w:szCs w:val="20"/>
                        </w:rPr>
                        <w:t>Phase 2 board game</w:t>
                      </w:r>
                    </w:p>
                    <w:p w:rsidR="006F75BD" w:rsidRPr="00246291" w:rsidRDefault="006F75BD" w:rsidP="00E6418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1F1C" w:rsidRPr="00246291" w:rsidRDefault="00246291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18E7E" wp14:editId="76C42DA5">
                <wp:simplePos x="0" y="0"/>
                <wp:positionH relativeFrom="column">
                  <wp:posOffset>-47625</wp:posOffset>
                </wp:positionH>
                <wp:positionV relativeFrom="paragraph">
                  <wp:posOffset>189865</wp:posOffset>
                </wp:positionV>
                <wp:extent cx="3038475" cy="1981200"/>
                <wp:effectExtent l="0" t="0" r="47625" b="57150"/>
                <wp:wrapNone/>
                <wp:docPr id="5" name="Flowchart: Alternate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981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291" w:rsidRPr="00246291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8  </w:t>
                            </w:r>
                          </w:p>
                          <w:p w:rsidR="00246291" w:rsidRPr="00246291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F242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Christmas</w:t>
                            </w:r>
                            <w:r w:rsidR="006149D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stories</w:t>
                            </w:r>
                          </w:p>
                          <w:p w:rsidR="00800845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Maths: </w:t>
                            </w:r>
                            <w:r w:rsidR="00E45A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 less than</w:t>
                            </w:r>
                          </w:p>
                          <w:p w:rsidR="00D212DF" w:rsidRDefault="00D212DF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12D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KUW: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5A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Christmas activities </w:t>
                            </w:r>
                          </w:p>
                          <w:p w:rsidR="00F67268" w:rsidRPr="00F67268" w:rsidRDefault="00F67268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Caritas week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627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Missing numbers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46291" w:rsidRPr="00246291" w:rsidRDefault="00246291" w:rsidP="0024629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46291" w:rsidRPr="00246291" w:rsidRDefault="00246291" w:rsidP="0024629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46291" w:rsidRPr="00246291" w:rsidRDefault="00246291" w:rsidP="0024629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46291" w:rsidRPr="00246291" w:rsidRDefault="00246291" w:rsidP="0024629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46291" w:rsidRPr="00246291" w:rsidRDefault="00246291" w:rsidP="0024629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46291" w:rsidRPr="00246291" w:rsidRDefault="00246291" w:rsidP="0024629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8E7E" id="_x0000_s1030" type="#_x0000_t176" style="position:absolute;left:0;text-align:left;margin-left:-3.75pt;margin-top:14.95pt;width:239.2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246291" w:rsidRPr="00246291" w:rsidRDefault="00246291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8  </w:t>
                      </w:r>
                    </w:p>
                    <w:p w:rsidR="00246291" w:rsidRPr="00246291" w:rsidRDefault="00246291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0F2427">
                        <w:rPr>
                          <w:rFonts w:ascii="Comic Sans MS" w:hAnsi="Comic Sans MS"/>
                          <w:sz w:val="20"/>
                          <w:szCs w:val="20"/>
                        </w:rPr>
                        <w:t>Christmas</w:t>
                      </w:r>
                      <w:r w:rsidR="006149D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stories</w:t>
                      </w:r>
                    </w:p>
                    <w:p w:rsidR="00800845" w:rsidRDefault="00246291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Maths: </w:t>
                      </w:r>
                      <w:r w:rsidR="00E45ACD">
                        <w:rPr>
                          <w:rFonts w:ascii="Comic Sans MS" w:hAnsi="Comic Sans MS"/>
                          <w:sz w:val="20"/>
                          <w:szCs w:val="20"/>
                        </w:rPr>
                        <w:t>1 less than</w:t>
                      </w:r>
                    </w:p>
                    <w:p w:rsidR="00D212DF" w:rsidRDefault="00D212DF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12D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KUW: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E45AC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Christmas activities </w:t>
                      </w:r>
                    </w:p>
                    <w:p w:rsidR="00F67268" w:rsidRPr="00F67268" w:rsidRDefault="00F67268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Caritas week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36273">
                        <w:rPr>
                          <w:rFonts w:ascii="Comic Sans MS" w:hAnsi="Comic Sans MS"/>
                          <w:sz w:val="20"/>
                          <w:szCs w:val="20"/>
                        </w:rPr>
                        <w:t>Missing numbers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246291" w:rsidRPr="00246291" w:rsidRDefault="00246291" w:rsidP="0024629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46291" w:rsidRPr="00246291" w:rsidRDefault="00246291" w:rsidP="0024629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46291" w:rsidRPr="00246291" w:rsidRDefault="00246291" w:rsidP="0024629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46291" w:rsidRPr="00246291" w:rsidRDefault="00246291" w:rsidP="0024629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46291" w:rsidRPr="00246291" w:rsidRDefault="00246291" w:rsidP="0024629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46291" w:rsidRPr="00246291" w:rsidRDefault="00246291" w:rsidP="0024629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1F1C" w:rsidRPr="00246291" w:rsidRDefault="00246291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90EE59" wp14:editId="5F14D500">
                <wp:simplePos x="0" y="0"/>
                <wp:positionH relativeFrom="column">
                  <wp:posOffset>3440430</wp:posOffset>
                </wp:positionH>
                <wp:positionV relativeFrom="paragraph">
                  <wp:posOffset>13335</wp:posOffset>
                </wp:positionV>
                <wp:extent cx="2828925" cy="1325245"/>
                <wp:effectExtent l="0" t="0" r="9525" b="8255"/>
                <wp:wrapNone/>
                <wp:docPr id="9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13252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4BAF" w:rsidRDefault="00523F43" w:rsidP="00B94B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Seasons/ </w:t>
                            </w:r>
                            <w:r w:rsidR="006F75BD"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="00E921BA"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hristmas</w:t>
                            </w:r>
                          </w:p>
                          <w:p w:rsidR="00523F43" w:rsidRDefault="00523F43" w:rsidP="00B94B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A32292" wp14:editId="347213FB">
                                  <wp:extent cx="2186940" cy="1181100"/>
                                  <wp:effectExtent l="0" t="0" r="3810" b="0"/>
                                  <wp:docPr id="19" name="Picture 19" descr="Image result for autum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utum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221" cy="1181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3F43" w:rsidRPr="00246291" w:rsidRDefault="00523F43" w:rsidP="00B94B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94BAF" w:rsidRPr="00246291" w:rsidRDefault="00B94BAF" w:rsidP="00B94B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EE59" id="Flowchart: Alternate Process 3" o:spid="_x0000_s1031" type="#_x0000_t176" style="position:absolute;left:0;text-align:left;margin-left:270.9pt;margin-top:1.05pt;width:222.75pt;height:104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" fillcolor="yellow" strokecolor="windowText" strokeweight="2pt">
                <v:path arrowok="t"/>
                <v:textbox>
                  <w:txbxContent>
                    <w:p w:rsidR="00B94BAF" w:rsidRDefault="00523F43" w:rsidP="00B94BAF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 xml:space="preserve">Seasons/ </w:t>
                      </w:r>
                      <w:r w:rsidR="006F75BD"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C</w:t>
                      </w:r>
                      <w:r w:rsidR="00E921BA"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hristmas</w:t>
                      </w:r>
                    </w:p>
                    <w:p w:rsidR="00523F43" w:rsidRDefault="00523F43" w:rsidP="00B94BAF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A32292" wp14:editId="347213FB">
                            <wp:extent cx="2186940" cy="1181100"/>
                            <wp:effectExtent l="0" t="0" r="3810" b="0"/>
                            <wp:docPr id="19" name="Picture 19" descr="Image result for autum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utum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221" cy="1181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3F43" w:rsidRPr="00246291" w:rsidRDefault="00523F43" w:rsidP="00B94BAF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</w:p>
                    <w:p w:rsidR="00B94BAF" w:rsidRPr="00246291" w:rsidRDefault="00B94BAF" w:rsidP="00B94BAF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1F1C" w:rsidRPr="00246291" w:rsidRDefault="00561F1C" w:rsidP="00561F1C">
      <w:pPr>
        <w:jc w:val="center"/>
        <w:rPr>
          <w:rFonts w:ascii="Comic Sans MS" w:hAnsi="Comic Sans MS"/>
        </w:rPr>
      </w:pPr>
    </w:p>
    <w:p w:rsidR="00561F1C" w:rsidRPr="00246291" w:rsidRDefault="004F2ECD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3E415" wp14:editId="72D1BA37">
                <wp:simplePos x="0" y="0"/>
                <wp:positionH relativeFrom="column">
                  <wp:posOffset>6496050</wp:posOffset>
                </wp:positionH>
                <wp:positionV relativeFrom="paragraph">
                  <wp:posOffset>1950085</wp:posOffset>
                </wp:positionV>
                <wp:extent cx="438150" cy="152400"/>
                <wp:effectExtent l="0" t="0" r="0" b="0"/>
                <wp:wrapNone/>
                <wp:docPr id="7" name="Lef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5240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C016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8" o:spid="_x0000_s1026" type="#_x0000_t66" style="position:absolute;margin-left:511.5pt;margin-top:153.55pt;width:34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" adj="3757" fillcolor="window" strokecolor="windowText" strokeweight="2pt">
                <v:path arrowok="t"/>
              </v:shape>
            </w:pict>
          </mc:Fallback>
        </mc:AlternateContent>
      </w:r>
      <w:r w:rsidR="009D7C8A" w:rsidRPr="00246291">
        <w:rPr>
          <w:rFonts w:ascii="Comic Sans MS" w:hAnsi="Comic Sans MS"/>
        </w:rPr>
        <w:t xml:space="preserve">                                          </w:t>
      </w:r>
      <w:r w:rsidR="00E07F9E" w:rsidRPr="00246291">
        <w:rPr>
          <w:rFonts w:ascii="Comic Sans MS" w:hAnsi="Comic Sans MS"/>
        </w:rPr>
        <w:t xml:space="preserve">                                              </w:t>
      </w:r>
      <w:r w:rsidR="009D7C8A" w:rsidRPr="00246291">
        <w:rPr>
          <w:rFonts w:ascii="Comic Sans MS" w:hAnsi="Comic Sans MS"/>
        </w:rPr>
        <w:t xml:space="preserve"> </w:t>
      </w:r>
      <w:r w:rsidR="00E07F9E" w:rsidRPr="00246291">
        <w:rPr>
          <w:rFonts w:ascii="Comic Sans MS" w:hAnsi="Comic Sans MS"/>
        </w:rPr>
        <w:t xml:space="preserve">        </w:t>
      </w:r>
      <w:r w:rsidR="009D7C8A" w:rsidRPr="00246291">
        <w:rPr>
          <w:rFonts w:ascii="Comic Sans MS" w:hAnsi="Comic Sans MS"/>
        </w:rPr>
        <w:t xml:space="preserve">                                                    </w:t>
      </w:r>
    </w:p>
    <w:p w:rsidR="0091287B" w:rsidRPr="00246291" w:rsidRDefault="0091287B" w:rsidP="00561F1C">
      <w:pPr>
        <w:jc w:val="center"/>
        <w:rPr>
          <w:rFonts w:ascii="Comic Sans MS" w:hAnsi="Comic Sans MS"/>
        </w:rPr>
      </w:pPr>
    </w:p>
    <w:p w:rsidR="0091287B" w:rsidRPr="00246291" w:rsidRDefault="0091287B" w:rsidP="00561F1C">
      <w:pPr>
        <w:jc w:val="center"/>
        <w:rPr>
          <w:rFonts w:ascii="Comic Sans MS" w:hAnsi="Comic Sans MS"/>
        </w:rPr>
      </w:pPr>
    </w:p>
    <w:p w:rsidR="0091287B" w:rsidRPr="00246291" w:rsidRDefault="00D212DF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F0A08F" wp14:editId="454C6BD6">
                <wp:simplePos x="0" y="0"/>
                <wp:positionH relativeFrom="column">
                  <wp:posOffset>3267075</wp:posOffset>
                </wp:positionH>
                <wp:positionV relativeFrom="paragraph">
                  <wp:posOffset>18415</wp:posOffset>
                </wp:positionV>
                <wp:extent cx="3142615" cy="2438400"/>
                <wp:effectExtent l="0" t="0" r="38735" b="57150"/>
                <wp:wrapNone/>
                <wp:docPr id="6" name="Flowchart: Alternate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2438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A25D9" w:rsidRPr="00246291" w:rsidRDefault="004779BE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2722"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172722" w:rsidRPr="00246291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  <w:r w:rsidR="004F2ECD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67B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Stickman </w:t>
                            </w:r>
                          </w:p>
                          <w:p w:rsidR="000D0343" w:rsidRDefault="0020562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Maths: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008E"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22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Number sentences (using pictures &amp; numbers)</w:t>
                            </w:r>
                          </w:p>
                          <w:p w:rsidR="006149D3" w:rsidRPr="00246291" w:rsidRDefault="006149D3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KUW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802C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32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Materials</w:t>
                            </w:r>
                          </w:p>
                          <w:p w:rsidR="00246291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 Advent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12D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Number formation</w:t>
                            </w:r>
                          </w:p>
                          <w:p w:rsidR="006F75BD" w:rsidRPr="00246291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D008E" w:rsidRPr="00246291" w:rsidRDefault="00ED008E" w:rsidP="0065673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65673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A08F" id="Flowchart: Alternate Process 7" o:spid="_x0000_s1032" type="#_x0000_t176" style="position:absolute;left:0;text-align:left;margin-left:257.25pt;margin-top:1.45pt;width:247.45pt;height:19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3A25D9" w:rsidRPr="00246291" w:rsidRDefault="004779BE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72722"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6</w:t>
                      </w:r>
                    </w:p>
                    <w:p w:rsidR="00172722" w:rsidRPr="00246291" w:rsidRDefault="0020562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  <w:r w:rsidR="004F2ECD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167B3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Stickman </w:t>
                      </w:r>
                    </w:p>
                    <w:p w:rsidR="000D0343" w:rsidRDefault="0020562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Maths: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ED008E"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EE2206">
                        <w:rPr>
                          <w:rFonts w:ascii="Comic Sans MS" w:hAnsi="Comic Sans MS"/>
                          <w:sz w:val="20"/>
                          <w:szCs w:val="20"/>
                        </w:rPr>
                        <w:t>Number sentences (using pictures &amp; numbers)</w:t>
                      </w:r>
                    </w:p>
                    <w:p w:rsidR="006149D3" w:rsidRPr="00246291" w:rsidRDefault="006149D3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KUW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 w:rsidR="009802C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A3287">
                        <w:rPr>
                          <w:rFonts w:ascii="Comic Sans MS" w:hAnsi="Comic Sans MS"/>
                          <w:sz w:val="20"/>
                          <w:szCs w:val="20"/>
                        </w:rPr>
                        <w:t>Materials</w:t>
                      </w:r>
                    </w:p>
                    <w:p w:rsidR="00246291" w:rsidRDefault="00246291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: Advent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212DF">
                        <w:rPr>
                          <w:rFonts w:ascii="Comic Sans MS" w:hAnsi="Comic Sans MS"/>
                          <w:sz w:val="20"/>
                          <w:szCs w:val="20"/>
                        </w:rPr>
                        <w:t>Number formation</w:t>
                      </w:r>
                    </w:p>
                    <w:p w:rsidR="006F75BD" w:rsidRPr="00246291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D008E" w:rsidRPr="00246291" w:rsidRDefault="00ED008E" w:rsidP="0065673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65673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CED"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3A3D7A" wp14:editId="67555306">
                <wp:simplePos x="0" y="0"/>
                <wp:positionH relativeFrom="column">
                  <wp:posOffset>8210550</wp:posOffset>
                </wp:positionH>
                <wp:positionV relativeFrom="paragraph">
                  <wp:posOffset>57150</wp:posOffset>
                </wp:positionV>
                <wp:extent cx="133350" cy="457200"/>
                <wp:effectExtent l="19050" t="0" r="19050" b="19050"/>
                <wp:wrapNone/>
                <wp:docPr id="15" name="Down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379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646.5pt;margin-top:4.5pt;width:10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" adj="18450" fillcolor="window" strokecolor="windowText" strokeweight="2pt">
                <v:path arrowok="t"/>
              </v:shape>
            </w:pict>
          </mc:Fallback>
        </mc:AlternateContent>
      </w:r>
      <w:r w:rsidR="00EC0CED"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5F07FD" wp14:editId="0BC24397">
                <wp:simplePos x="0" y="0"/>
                <wp:positionH relativeFrom="column">
                  <wp:posOffset>-133350</wp:posOffset>
                </wp:positionH>
                <wp:positionV relativeFrom="paragraph">
                  <wp:posOffset>361314</wp:posOffset>
                </wp:positionV>
                <wp:extent cx="3257550" cy="2143125"/>
                <wp:effectExtent l="0" t="0" r="38100" b="66675"/>
                <wp:wrapNone/>
                <wp:docPr id="8" name="Flowchart: Alternate Proces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21431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B94BAF" w:rsidRPr="00246291" w:rsidRDefault="00172722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  <w:p w:rsidR="006149D3" w:rsidRPr="000F2427" w:rsidRDefault="000F2427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Literacy: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Nativity stories</w:t>
                            </w:r>
                          </w:p>
                          <w:p w:rsidR="000D0343" w:rsidRPr="00036969" w:rsidRDefault="00110C85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Maths: </w:t>
                            </w:r>
                            <w:r w:rsidR="00E45AC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positional language &amp; 1 less than</w:t>
                            </w:r>
                          </w:p>
                          <w:p w:rsidR="006149D3" w:rsidRPr="009802C1" w:rsidRDefault="006149D3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KUW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802C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12D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Nativity</w:t>
                            </w:r>
                          </w:p>
                          <w:p w:rsidR="00246291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 Advent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627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Naughty elf letter</w:t>
                            </w:r>
                          </w:p>
                          <w:p w:rsidR="006F75BD" w:rsidRPr="00246291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10C85" w:rsidRPr="00246291" w:rsidRDefault="00110C85" w:rsidP="004779BE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24629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07FD" id="Flowchart: Alternate Process 11" o:spid="_x0000_s1033" type="#_x0000_t176" style="position:absolute;left:0;text-align:left;margin-left:-10.5pt;margin-top:28.45pt;width:256.5pt;height:16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B94BAF" w:rsidRPr="00246291" w:rsidRDefault="00172722" w:rsidP="00D212DF">
                      <w:pPr>
                        <w:spacing w:after="12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7</w:t>
                      </w:r>
                    </w:p>
                    <w:p w:rsidR="006149D3" w:rsidRPr="000F2427" w:rsidRDefault="000F2427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Literacy: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Nativity stories</w:t>
                      </w:r>
                      <w:bookmarkStart w:id="1" w:name="_GoBack"/>
                      <w:bookmarkEnd w:id="1"/>
                    </w:p>
                    <w:p w:rsidR="000D0343" w:rsidRPr="00036969" w:rsidRDefault="00110C85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Maths: </w:t>
                      </w:r>
                      <w:r w:rsidR="00E45ACD">
                        <w:rPr>
                          <w:rFonts w:ascii="Comic Sans MS" w:hAnsi="Comic Sans MS"/>
                          <w:sz w:val="20"/>
                          <w:szCs w:val="20"/>
                        </w:rPr>
                        <w:t>positional language &amp; 1 less than</w:t>
                      </w:r>
                    </w:p>
                    <w:p w:rsidR="006149D3" w:rsidRPr="009802C1" w:rsidRDefault="006149D3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KUW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 w:rsidR="009802C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212DF">
                        <w:rPr>
                          <w:rFonts w:ascii="Comic Sans MS" w:hAnsi="Comic Sans MS"/>
                          <w:sz w:val="20"/>
                          <w:szCs w:val="20"/>
                        </w:rPr>
                        <w:t>Nativity</w:t>
                      </w:r>
                    </w:p>
                    <w:p w:rsidR="00246291" w:rsidRDefault="00246291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: Advent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36273">
                        <w:rPr>
                          <w:rFonts w:ascii="Comic Sans MS" w:hAnsi="Comic Sans MS"/>
                          <w:sz w:val="20"/>
                          <w:szCs w:val="20"/>
                        </w:rPr>
                        <w:t>Naughty elf letter</w:t>
                      </w:r>
                    </w:p>
                    <w:p w:rsidR="006F75BD" w:rsidRPr="00246291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10C85" w:rsidRPr="00246291" w:rsidRDefault="00110C85" w:rsidP="004779BE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24629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F43"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658D1A" wp14:editId="04E300E8">
                <wp:simplePos x="0" y="0"/>
                <wp:positionH relativeFrom="column">
                  <wp:posOffset>600710</wp:posOffset>
                </wp:positionH>
                <wp:positionV relativeFrom="paragraph">
                  <wp:posOffset>63500</wp:posOffset>
                </wp:positionV>
                <wp:extent cx="870666" cy="295275"/>
                <wp:effectExtent l="0" t="0" r="0" b="26670"/>
                <wp:wrapNone/>
                <wp:docPr id="3" name="Lef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V="1">
                          <a:off x="0" y="0"/>
                          <a:ext cx="870666" cy="2952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846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47.3pt;margin-top:5pt;width:68.55pt;height:23.25pt;rotation:-9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" adj="3663" fillcolor="window" strokecolor="windowText" strokeweight="2pt">
                <v:path arrowok="t"/>
              </v:shape>
            </w:pict>
          </mc:Fallback>
        </mc:AlternateContent>
      </w:r>
    </w:p>
    <w:p w:rsidR="0091287B" w:rsidRPr="00246291" w:rsidRDefault="00D212DF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77D73" wp14:editId="42A470FB">
                <wp:simplePos x="0" y="0"/>
                <wp:positionH relativeFrom="column">
                  <wp:posOffset>6657975</wp:posOffset>
                </wp:positionH>
                <wp:positionV relativeFrom="paragraph">
                  <wp:posOffset>124460</wp:posOffset>
                </wp:positionV>
                <wp:extent cx="3200400" cy="2085975"/>
                <wp:effectExtent l="0" t="0" r="38100" b="66675"/>
                <wp:wrapNone/>
                <wp:docPr id="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0859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2722" w:rsidRPr="00246291" w:rsidRDefault="00172722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172722" w:rsidRPr="00246291" w:rsidRDefault="00172722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Literacy:</w:t>
                            </w:r>
                            <w:r w:rsidR="00535176" w:rsidRPr="0053517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7B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Stickman (Winter)</w:t>
                            </w:r>
                          </w:p>
                          <w:p w:rsidR="00EE2206" w:rsidRPr="000222D9" w:rsidRDefault="00172722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Maths: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22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adding 2 groups of objects, adding by counting on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KUW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Materials</w:t>
                            </w:r>
                          </w:p>
                          <w:p w:rsidR="00172722" w:rsidRDefault="00246291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r w:rsidRPr="002462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 Advent</w:t>
                            </w:r>
                          </w:p>
                          <w:p w:rsidR="006F75BD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Hwk</w:t>
                            </w:r>
                            <w:proofErr w:type="spellEnd"/>
                            <w:r w:rsidRPr="002462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12D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Dressing for winter</w:t>
                            </w:r>
                          </w:p>
                          <w:p w:rsidR="006F75BD" w:rsidRPr="00246291" w:rsidRDefault="006F75BD" w:rsidP="00D212DF">
                            <w:pPr>
                              <w:spacing w:after="1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72722" w:rsidRPr="00246291" w:rsidRDefault="00172722" w:rsidP="001727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72722" w:rsidRPr="00246291" w:rsidRDefault="00172722" w:rsidP="001727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72722" w:rsidRPr="00246291" w:rsidRDefault="00172722" w:rsidP="001727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72722" w:rsidRPr="00246291" w:rsidRDefault="00172722" w:rsidP="001727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72722" w:rsidRPr="00246291" w:rsidRDefault="00172722" w:rsidP="001727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72722" w:rsidRPr="00246291" w:rsidRDefault="00172722" w:rsidP="001727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7D73" id="_x0000_s1034" type="#_x0000_t176" style="position:absolute;left:0;text-align:left;margin-left:524.25pt;margin-top:9.8pt;width:252pt;height:16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72722" w:rsidRPr="00246291" w:rsidRDefault="00172722" w:rsidP="00D212DF">
                      <w:pPr>
                        <w:spacing w:after="120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5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172722" w:rsidRPr="00246291" w:rsidRDefault="00172722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Literacy:</w:t>
                      </w:r>
                      <w:r w:rsidR="00535176" w:rsidRPr="0053517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167B35">
                        <w:rPr>
                          <w:rFonts w:ascii="Comic Sans MS" w:hAnsi="Comic Sans MS"/>
                          <w:sz w:val="20"/>
                          <w:szCs w:val="20"/>
                        </w:rPr>
                        <w:t>Stickman (Winter)</w:t>
                      </w:r>
                    </w:p>
                    <w:p w:rsidR="00EE2206" w:rsidRPr="000222D9" w:rsidRDefault="00172722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Maths: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EE2206">
                        <w:rPr>
                          <w:rFonts w:ascii="Comic Sans MS" w:hAnsi="Comic Sans MS"/>
                          <w:sz w:val="20"/>
                          <w:szCs w:val="20"/>
                        </w:rPr>
                        <w:t>adding 2 groups of objects, adding by counting on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KUW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Materials</w:t>
                      </w:r>
                    </w:p>
                    <w:p w:rsidR="00172722" w:rsidRDefault="00246291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</w:t>
                      </w:r>
                      <w:r w:rsidRPr="00246291">
                        <w:rPr>
                          <w:rFonts w:ascii="Comic Sans MS" w:hAnsi="Comic Sans MS"/>
                          <w:sz w:val="20"/>
                          <w:szCs w:val="20"/>
                        </w:rPr>
                        <w:t>: Advent</w:t>
                      </w:r>
                    </w:p>
                    <w:p w:rsidR="006F75BD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Hwk</w:t>
                      </w:r>
                      <w:proofErr w:type="spellEnd"/>
                      <w:r w:rsidRPr="002462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212DF">
                        <w:rPr>
                          <w:rFonts w:ascii="Comic Sans MS" w:hAnsi="Comic Sans MS"/>
                          <w:sz w:val="20"/>
                          <w:szCs w:val="20"/>
                        </w:rPr>
                        <w:t>Dressing for winter</w:t>
                      </w:r>
                    </w:p>
                    <w:p w:rsidR="006F75BD" w:rsidRPr="00246291" w:rsidRDefault="006F75BD" w:rsidP="00D212DF">
                      <w:pPr>
                        <w:spacing w:after="1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72722" w:rsidRPr="00246291" w:rsidRDefault="00172722" w:rsidP="001727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72722" w:rsidRPr="00246291" w:rsidRDefault="00172722" w:rsidP="001727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72722" w:rsidRPr="00246291" w:rsidRDefault="00172722" w:rsidP="001727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72722" w:rsidRPr="00246291" w:rsidRDefault="00172722" w:rsidP="001727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72722" w:rsidRPr="00246291" w:rsidRDefault="00172722" w:rsidP="001727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72722" w:rsidRPr="00246291" w:rsidRDefault="00172722" w:rsidP="001727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287B" w:rsidRPr="00246291" w:rsidRDefault="0091287B" w:rsidP="00561F1C">
      <w:pPr>
        <w:jc w:val="center"/>
        <w:rPr>
          <w:rFonts w:ascii="Comic Sans MS" w:hAnsi="Comic Sans MS"/>
        </w:rPr>
      </w:pPr>
    </w:p>
    <w:p w:rsidR="0091287B" w:rsidRPr="00246291" w:rsidRDefault="00246291" w:rsidP="00561F1C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A59C2" wp14:editId="3D8237BA">
                <wp:simplePos x="0" y="0"/>
                <wp:positionH relativeFrom="column">
                  <wp:posOffset>2876550</wp:posOffset>
                </wp:positionH>
                <wp:positionV relativeFrom="paragraph">
                  <wp:posOffset>319405</wp:posOffset>
                </wp:positionV>
                <wp:extent cx="438150" cy="295275"/>
                <wp:effectExtent l="0" t="0" r="19050" b="28575"/>
                <wp:wrapNone/>
                <wp:docPr id="18" name="Lef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38150" cy="2952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5997" id="Left Arrow 18" o:spid="_x0000_s1026" type="#_x0000_t66" style="position:absolute;margin-left:226.5pt;margin-top:25.15pt;width:34.5pt;height:2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" adj="7278" fillcolor="window" strokecolor="windowText" strokeweight="2pt">
                <v:path arrowok="t"/>
              </v:shape>
            </w:pict>
          </mc:Fallback>
        </mc:AlternateContent>
      </w:r>
    </w:p>
    <w:p w:rsidR="0091287B" w:rsidRPr="00246291" w:rsidRDefault="0091287B" w:rsidP="00561F1C">
      <w:pPr>
        <w:jc w:val="center"/>
        <w:rPr>
          <w:rFonts w:ascii="Comic Sans MS" w:hAnsi="Comic Sans MS"/>
        </w:rPr>
      </w:pPr>
    </w:p>
    <w:p w:rsidR="0091287B" w:rsidRPr="00246291" w:rsidRDefault="0091287B" w:rsidP="0091287B">
      <w:pPr>
        <w:jc w:val="center"/>
        <w:rPr>
          <w:rFonts w:ascii="Comic Sans MS" w:hAnsi="Comic Sans MS"/>
        </w:rPr>
      </w:pPr>
      <w:r w:rsidRPr="00246291">
        <w:rPr>
          <w:rFonts w:ascii="Comic Sans MS" w:hAnsi="Comic Sans MS"/>
        </w:rPr>
        <w:t xml:space="preserve">                                                         </w:t>
      </w:r>
    </w:p>
    <w:sectPr w:rsidR="0091287B" w:rsidRPr="00246291" w:rsidSect="00C6785E">
      <w:headerReference w:type="default" r:id="rId9"/>
      <w:pgSz w:w="16838" w:h="11906" w:orient="landscape"/>
      <w:pgMar w:top="720" w:right="720" w:bottom="720" w:left="72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5FB" w:rsidRDefault="008F65FB" w:rsidP="00470C5D">
      <w:pPr>
        <w:spacing w:after="0" w:line="240" w:lineRule="auto"/>
      </w:pPr>
      <w:r>
        <w:separator/>
      </w:r>
    </w:p>
  </w:endnote>
  <w:endnote w:type="continuationSeparator" w:id="0">
    <w:p w:rsidR="008F65FB" w:rsidRDefault="008F65FB" w:rsidP="00470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5FB" w:rsidRDefault="008F65FB" w:rsidP="00470C5D">
      <w:pPr>
        <w:spacing w:after="0" w:line="240" w:lineRule="auto"/>
      </w:pPr>
      <w:r>
        <w:separator/>
      </w:r>
    </w:p>
  </w:footnote>
  <w:footnote w:type="continuationSeparator" w:id="0">
    <w:p w:rsidR="008F65FB" w:rsidRDefault="008F65FB" w:rsidP="00470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625" w:rsidRPr="00B84D7C" w:rsidRDefault="00ED008E">
    <w:pPr>
      <w:pStyle w:val="Header"/>
      <w:rPr>
        <w:rFonts w:ascii="Comic Sans MS" w:hAnsi="Comic Sans MS"/>
        <w:sz w:val="20"/>
        <w:szCs w:val="20"/>
      </w:rPr>
    </w:pPr>
    <w:r w:rsidRPr="00B84D7C">
      <w:rPr>
        <w:rFonts w:ascii="Comic Sans MS" w:hAnsi="Comic Sans MS" w:cs="Calibri"/>
        <w:noProof/>
        <w:sz w:val="20"/>
        <w:szCs w:val="20"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9626600</wp:posOffset>
          </wp:positionH>
          <wp:positionV relativeFrom="paragraph">
            <wp:posOffset>-31750</wp:posOffset>
          </wp:positionV>
          <wp:extent cx="527050" cy="409575"/>
          <wp:effectExtent l="19050" t="19050" r="25400" b="28575"/>
          <wp:wrapNone/>
          <wp:docPr id="1" name="ContentPlaceHolder1_JobDetail_Employerlnformation_imgLogo" descr="Employer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entPlaceHolder1_JobDetail_Employerlnformation_imgLogo" descr="Employer logo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09575"/>
                  </a:xfrm>
                  <a:prstGeom prst="rect">
                    <a:avLst/>
                  </a:prstGeom>
                  <a:solidFill>
                    <a:srgbClr val="4F81BD"/>
                  </a:solidFill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25" w:rsidRPr="00B84D7C">
      <w:rPr>
        <w:rFonts w:ascii="Comic Sans MS" w:hAnsi="Comic Sans MS" w:cs="Calibri"/>
        <w:noProof/>
        <w:sz w:val="20"/>
        <w:szCs w:val="20"/>
        <w:lang w:eastAsia="en-GB"/>
      </w:rPr>
      <w:t>St Clare’s RC Primary School</w:t>
    </w:r>
    <w:r w:rsidR="00205625" w:rsidRPr="00B84D7C">
      <w:rPr>
        <w:rFonts w:ascii="Comic Sans MS" w:hAnsi="Comic Sans MS"/>
        <w:sz w:val="20"/>
        <w:szCs w:val="20"/>
      </w:rPr>
      <w:t xml:space="preserve">    </w:t>
    </w:r>
    <w:r w:rsidR="00205625" w:rsidRPr="00B84D7C">
      <w:rPr>
        <w:rFonts w:ascii="Comic Sans MS" w:hAnsi="Comic Sans MS"/>
        <w:sz w:val="20"/>
        <w:szCs w:val="20"/>
      </w:rPr>
      <w:tab/>
      <w:t>Please note this overview will be adapted to suit the children’s needs    Receptio</w:t>
    </w:r>
    <w:r w:rsidR="00CA68F3" w:rsidRPr="00B84D7C">
      <w:rPr>
        <w:rFonts w:ascii="Comic Sans MS" w:hAnsi="Comic Sans MS"/>
        <w:sz w:val="20"/>
        <w:szCs w:val="20"/>
      </w:rPr>
      <w:t xml:space="preserve">n Topic Plan: </w:t>
    </w:r>
    <w:r w:rsidR="006F75BD">
      <w:rPr>
        <w:rFonts w:ascii="Comic Sans MS" w:hAnsi="Comic Sans MS"/>
        <w:sz w:val="20"/>
        <w:szCs w:val="20"/>
      </w:rPr>
      <w:t xml:space="preserve">Seasons/ </w:t>
    </w:r>
    <w:r w:rsidR="00E921BA">
      <w:rPr>
        <w:rFonts w:ascii="Comic Sans MS" w:hAnsi="Comic Sans MS"/>
        <w:sz w:val="20"/>
        <w:szCs w:val="20"/>
      </w:rPr>
      <w:t>Christmas</w:t>
    </w:r>
    <w:r w:rsidR="00110C85" w:rsidRPr="00B84D7C">
      <w:rPr>
        <w:rFonts w:ascii="Comic Sans MS" w:hAnsi="Comic Sans MS"/>
        <w:sz w:val="20"/>
        <w:szCs w:val="20"/>
      </w:rPr>
      <w:t xml:space="preserve"> (</w:t>
    </w:r>
    <w:r w:rsidR="00CC21C6" w:rsidRPr="00B84D7C">
      <w:rPr>
        <w:rFonts w:ascii="Comic Sans MS" w:hAnsi="Comic Sans MS"/>
        <w:sz w:val="20"/>
        <w:szCs w:val="20"/>
      </w:rPr>
      <w:t>Autumn</w:t>
    </w:r>
    <w:r w:rsidR="00B84D7C" w:rsidRPr="00B84D7C">
      <w:rPr>
        <w:rFonts w:ascii="Comic Sans MS" w:hAnsi="Comic Sans MS"/>
        <w:sz w:val="20"/>
        <w:szCs w:val="20"/>
      </w:rPr>
      <w:t xml:space="preserve"> 2</w:t>
    </w:r>
    <w:r w:rsidR="00110C85" w:rsidRPr="00B84D7C">
      <w:rPr>
        <w:rFonts w:ascii="Comic Sans MS" w:hAnsi="Comic Sans MS"/>
        <w:sz w:val="20"/>
        <w:szCs w:val="20"/>
      </w:rPr>
      <w:t>)</w:t>
    </w:r>
  </w:p>
  <w:p w:rsidR="00205625" w:rsidRPr="00B84D7C" w:rsidRDefault="00205625">
    <w:pPr>
      <w:pStyle w:val="Header"/>
      <w:rPr>
        <w:rFonts w:ascii="Comic Sans MS" w:hAnsi="Comic Sans MS"/>
        <w:sz w:val="20"/>
        <w:szCs w:val="20"/>
      </w:rPr>
    </w:pPr>
    <w:r w:rsidRPr="00B84D7C">
      <w:rPr>
        <w:rFonts w:ascii="Comic Sans MS" w:hAnsi="Comic Sans MS"/>
        <w:sz w:val="20"/>
        <w:szCs w:val="20"/>
      </w:rPr>
      <w:t>Inspiring, Educating, Developing</w:t>
    </w:r>
    <w:r w:rsidRPr="00B84D7C">
      <w:rPr>
        <w:rFonts w:ascii="Comic Sans MS" w:hAnsi="Comic Sans MS"/>
        <w:sz w:val="20"/>
        <w:szCs w:val="20"/>
      </w:rPr>
      <w:tab/>
    </w:r>
    <w:r w:rsidRPr="00B84D7C">
      <w:rPr>
        <w:rFonts w:ascii="Comic Sans MS" w:hAnsi="Comic Sans MS"/>
        <w:sz w:val="20"/>
        <w:szCs w:val="20"/>
      </w:rPr>
      <w:tab/>
    </w:r>
    <w:r w:rsidRPr="00B84D7C">
      <w:rPr>
        <w:rFonts w:ascii="Comic Sans MS" w:hAnsi="Comic Sans MS"/>
        <w:sz w:val="20"/>
        <w:szCs w:val="20"/>
      </w:rPr>
      <w:tab/>
    </w:r>
    <w:r w:rsidRPr="00B84D7C">
      <w:rPr>
        <w:rFonts w:ascii="Comic Sans MS" w:hAnsi="Comic Sans MS"/>
        <w:sz w:val="20"/>
        <w:szCs w:val="20"/>
      </w:rPr>
      <w:tab/>
    </w:r>
  </w:p>
  <w:p w:rsidR="00205625" w:rsidRPr="00B84D7C" w:rsidRDefault="00205625">
    <w:pPr>
      <w:pStyle w:val="Header"/>
      <w:rPr>
        <w:rFonts w:ascii="Comic Sans MS" w:hAnsi="Comic Sans MS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1C"/>
    <w:rsid w:val="00004465"/>
    <w:rsid w:val="000222D9"/>
    <w:rsid w:val="00036969"/>
    <w:rsid w:val="00043954"/>
    <w:rsid w:val="000A5119"/>
    <w:rsid w:val="000D0343"/>
    <w:rsid w:val="000F147A"/>
    <w:rsid w:val="000F2427"/>
    <w:rsid w:val="000F28EE"/>
    <w:rsid w:val="00104346"/>
    <w:rsid w:val="00110C85"/>
    <w:rsid w:val="00115DF3"/>
    <w:rsid w:val="00163E4A"/>
    <w:rsid w:val="00165440"/>
    <w:rsid w:val="00167B35"/>
    <w:rsid w:val="0017069D"/>
    <w:rsid w:val="00172722"/>
    <w:rsid w:val="00177E23"/>
    <w:rsid w:val="001A5905"/>
    <w:rsid w:val="001B6AF1"/>
    <w:rsid w:val="001E67AA"/>
    <w:rsid w:val="00205625"/>
    <w:rsid w:val="00246291"/>
    <w:rsid w:val="002650F6"/>
    <w:rsid w:val="002C2ABC"/>
    <w:rsid w:val="002C2D91"/>
    <w:rsid w:val="002D5CDF"/>
    <w:rsid w:val="002E712A"/>
    <w:rsid w:val="00307279"/>
    <w:rsid w:val="00312690"/>
    <w:rsid w:val="0031272B"/>
    <w:rsid w:val="00316D5D"/>
    <w:rsid w:val="00323B82"/>
    <w:rsid w:val="00326D35"/>
    <w:rsid w:val="0033366C"/>
    <w:rsid w:val="00371097"/>
    <w:rsid w:val="00395AB3"/>
    <w:rsid w:val="003A25D9"/>
    <w:rsid w:val="003B4E2B"/>
    <w:rsid w:val="003C0FB2"/>
    <w:rsid w:val="003E31DA"/>
    <w:rsid w:val="003E72A9"/>
    <w:rsid w:val="003F2F41"/>
    <w:rsid w:val="004154BD"/>
    <w:rsid w:val="00440D6F"/>
    <w:rsid w:val="00470C5D"/>
    <w:rsid w:val="00471F30"/>
    <w:rsid w:val="004779BE"/>
    <w:rsid w:val="004C77D2"/>
    <w:rsid w:val="004F2ECD"/>
    <w:rsid w:val="004F6A41"/>
    <w:rsid w:val="0051242C"/>
    <w:rsid w:val="00523F43"/>
    <w:rsid w:val="00535176"/>
    <w:rsid w:val="00536273"/>
    <w:rsid w:val="00561F1C"/>
    <w:rsid w:val="005F32FB"/>
    <w:rsid w:val="0060713F"/>
    <w:rsid w:val="00611750"/>
    <w:rsid w:val="006149D3"/>
    <w:rsid w:val="00635310"/>
    <w:rsid w:val="0065673C"/>
    <w:rsid w:val="006575E3"/>
    <w:rsid w:val="00674279"/>
    <w:rsid w:val="006759C1"/>
    <w:rsid w:val="006D2143"/>
    <w:rsid w:val="006F0F81"/>
    <w:rsid w:val="006F75BD"/>
    <w:rsid w:val="00744A78"/>
    <w:rsid w:val="00785B34"/>
    <w:rsid w:val="00785C38"/>
    <w:rsid w:val="007C47A4"/>
    <w:rsid w:val="007E205C"/>
    <w:rsid w:val="00800845"/>
    <w:rsid w:val="0081412B"/>
    <w:rsid w:val="008514B2"/>
    <w:rsid w:val="00864370"/>
    <w:rsid w:val="008772C4"/>
    <w:rsid w:val="00887779"/>
    <w:rsid w:val="008C5430"/>
    <w:rsid w:val="008D2F56"/>
    <w:rsid w:val="008D3303"/>
    <w:rsid w:val="008D36FE"/>
    <w:rsid w:val="008D5DFF"/>
    <w:rsid w:val="008F65FB"/>
    <w:rsid w:val="0091287B"/>
    <w:rsid w:val="00912BB9"/>
    <w:rsid w:val="00944D1B"/>
    <w:rsid w:val="009802C1"/>
    <w:rsid w:val="009821FF"/>
    <w:rsid w:val="0098223D"/>
    <w:rsid w:val="009A3287"/>
    <w:rsid w:val="009D04F0"/>
    <w:rsid w:val="009D7C8A"/>
    <w:rsid w:val="009E2BAA"/>
    <w:rsid w:val="00A03CDA"/>
    <w:rsid w:val="00A065AD"/>
    <w:rsid w:val="00A5275A"/>
    <w:rsid w:val="00A7005D"/>
    <w:rsid w:val="00A73641"/>
    <w:rsid w:val="00A9556D"/>
    <w:rsid w:val="00AA06A3"/>
    <w:rsid w:val="00AA2184"/>
    <w:rsid w:val="00AB029D"/>
    <w:rsid w:val="00AC3B48"/>
    <w:rsid w:val="00AD104B"/>
    <w:rsid w:val="00AF41D5"/>
    <w:rsid w:val="00B01630"/>
    <w:rsid w:val="00B40BFB"/>
    <w:rsid w:val="00B84D7C"/>
    <w:rsid w:val="00B852C0"/>
    <w:rsid w:val="00B94BAF"/>
    <w:rsid w:val="00BB0268"/>
    <w:rsid w:val="00BB3AD0"/>
    <w:rsid w:val="00BD4E0D"/>
    <w:rsid w:val="00C04187"/>
    <w:rsid w:val="00C07827"/>
    <w:rsid w:val="00C078F8"/>
    <w:rsid w:val="00C220F2"/>
    <w:rsid w:val="00C27898"/>
    <w:rsid w:val="00C533DD"/>
    <w:rsid w:val="00C6785E"/>
    <w:rsid w:val="00C715E2"/>
    <w:rsid w:val="00C969D2"/>
    <w:rsid w:val="00CA68F3"/>
    <w:rsid w:val="00CB0EB5"/>
    <w:rsid w:val="00CC21C6"/>
    <w:rsid w:val="00CD3C64"/>
    <w:rsid w:val="00D20DA5"/>
    <w:rsid w:val="00D212DF"/>
    <w:rsid w:val="00D4698D"/>
    <w:rsid w:val="00D7708D"/>
    <w:rsid w:val="00D86415"/>
    <w:rsid w:val="00D927A1"/>
    <w:rsid w:val="00DA4CD2"/>
    <w:rsid w:val="00DC0F2E"/>
    <w:rsid w:val="00DC32A4"/>
    <w:rsid w:val="00DE5FD8"/>
    <w:rsid w:val="00DF3B7C"/>
    <w:rsid w:val="00E07F9E"/>
    <w:rsid w:val="00E26A94"/>
    <w:rsid w:val="00E45ACD"/>
    <w:rsid w:val="00E51743"/>
    <w:rsid w:val="00E64186"/>
    <w:rsid w:val="00E921BA"/>
    <w:rsid w:val="00EA1DE3"/>
    <w:rsid w:val="00EA2DA5"/>
    <w:rsid w:val="00EC0CED"/>
    <w:rsid w:val="00ED008E"/>
    <w:rsid w:val="00EE2206"/>
    <w:rsid w:val="00EE2D70"/>
    <w:rsid w:val="00F361A3"/>
    <w:rsid w:val="00F67268"/>
    <w:rsid w:val="00FE302E"/>
    <w:rsid w:val="00FE5F31"/>
    <w:rsid w:val="00F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  <w14:docId w14:val="1297C093"/>
  <w15:docId w15:val="{BCBB0F0A-69BF-43AF-AE26-BD3C55A2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CD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F1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1F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0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5D"/>
  </w:style>
  <w:style w:type="paragraph" w:styleId="Footer">
    <w:name w:val="footer"/>
    <w:basedOn w:val="Normal"/>
    <w:link w:val="FooterChar"/>
    <w:uiPriority w:val="99"/>
    <w:unhideWhenUsed/>
    <w:rsid w:val="00470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C9CBC6E3</Template>
  <TotalTime>60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Manchester City Learning Centre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Emma Gale</cp:lastModifiedBy>
  <cp:revision>5</cp:revision>
  <cp:lastPrinted>2012-12-17T10:12:00Z</cp:lastPrinted>
  <dcterms:created xsi:type="dcterms:W3CDTF">2018-10-09T18:06:00Z</dcterms:created>
  <dcterms:modified xsi:type="dcterms:W3CDTF">2018-10-29T17:01:00Z</dcterms:modified>
</cp:coreProperties>
</file>